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9B5143" w14:textId="77777777" w:rsidR="001B55AD" w:rsidRDefault="001B55AD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</w:p>
    <w:p w14:paraId="7E437A1F" w14:textId="08C1E59A" w:rsidR="001B55AD" w:rsidRDefault="001B55AD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Årsmöte för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>FBC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 Karlskrona</w:t>
      </w:r>
    </w:p>
    <w:p w14:paraId="7DB0F55D" w14:textId="64359322" w:rsidR="001B55AD" w:rsidRDefault="00AF331C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>16 maj</w:t>
      </w:r>
      <w:r w:rsidR="00A60BF0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, </w:t>
      </w:r>
      <w:proofErr w:type="spellStart"/>
      <w:r w:rsidR="00A60BF0">
        <w:rPr>
          <w:rFonts w:ascii="Times New Roman" w:eastAsia="Times New Roman" w:hAnsi="Times New Roman" w:cs="Times New Roman"/>
          <w:sz w:val="24"/>
          <w:szCs w:val="24"/>
          <w:lang w:eastAsia="sv-SE"/>
        </w:rPr>
        <w:t>kl</w:t>
      </w:r>
      <w:proofErr w:type="spellEnd"/>
      <w:r w:rsidR="00A60BF0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 19.00</w:t>
      </w:r>
    </w:p>
    <w:p w14:paraId="3E4D3276" w14:textId="7C025E10" w:rsidR="00A009D4" w:rsidRDefault="00AF331C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Föreningslokalen,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>Vedeby</w:t>
      </w:r>
      <w:proofErr w:type="spellEnd"/>
    </w:p>
    <w:p w14:paraId="4714A67A" w14:textId="77777777" w:rsidR="001B55AD" w:rsidRDefault="001B55AD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</w:p>
    <w:p w14:paraId="5E8936CD" w14:textId="3B0C9E8E" w:rsidR="001B55AD" w:rsidRDefault="00A009D4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>Dagordning</w:t>
      </w:r>
    </w:p>
    <w:p w14:paraId="510850E8" w14:textId="77777777" w:rsidR="001B55AD" w:rsidRDefault="001B55AD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</w:p>
    <w:p w14:paraId="134E337F" w14:textId="1B9099E6" w:rsidR="001B55AD" w:rsidRDefault="001B55AD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ab/>
      </w: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Fastställande av röstlängd för mötet. </w:t>
      </w:r>
    </w:p>
    <w:p w14:paraId="1B7A7E38" w14:textId="156CC7AD" w:rsidR="001B55AD" w:rsidRDefault="001B55AD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ab/>
      </w: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Val av ordförande och sekreterare för mötet. </w:t>
      </w:r>
    </w:p>
    <w:p w14:paraId="1A9A4E9F" w14:textId="0934F764" w:rsidR="001B55AD" w:rsidRDefault="001B55AD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3.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ab/>
      </w: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Val av protokolljusterare och rösträknare. </w:t>
      </w:r>
    </w:p>
    <w:p w14:paraId="68BFA9AD" w14:textId="50036C01" w:rsidR="001B55AD" w:rsidRDefault="001B55AD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ab/>
      </w: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Fråga om mötet har utlysts på rätt sätt. </w:t>
      </w:r>
    </w:p>
    <w:p w14:paraId="13B2F922" w14:textId="2E533071" w:rsidR="001B55AD" w:rsidRDefault="001B55AD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5.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ab/>
      </w: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Fastställande av föredragningslista. </w:t>
      </w:r>
    </w:p>
    <w:p w14:paraId="7492FD06" w14:textId="4DE4D8C8" w:rsidR="001B55AD" w:rsidRDefault="001B55AD" w:rsidP="001B55AD">
      <w:pPr>
        <w:spacing w:line="240" w:lineRule="auto"/>
        <w:ind w:left="1300" w:hanging="1300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6.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ab/>
      </w: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Styrelsens verksamhetsberättelse med årsredovisning/årsbokslut för det senaste verksamhets/räkenskapsåret. </w:t>
      </w:r>
    </w:p>
    <w:p w14:paraId="4A30C5CE" w14:textId="5F5D4C4B" w:rsidR="001B55AD" w:rsidRDefault="001B55AD" w:rsidP="001B55AD">
      <w:pPr>
        <w:spacing w:line="240" w:lineRule="auto"/>
        <w:ind w:left="1300" w:hanging="1300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7.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ab/>
      </w: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Revisorernas berättelse över styrelsens förvaltning under det senaste verksamhets/räkenskapsåret. </w:t>
      </w:r>
    </w:p>
    <w:p w14:paraId="34D4DADB" w14:textId="1944B8B5" w:rsidR="001B55AD" w:rsidRDefault="001B55AD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8.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ab/>
      </w: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Fråga om ansvarsfrihet för styrelsen för den tid revisionen avser. </w:t>
      </w:r>
    </w:p>
    <w:p w14:paraId="06F2D191" w14:textId="7C6EBAF6" w:rsidR="001B55AD" w:rsidRDefault="001B55AD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9.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ab/>
      </w: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Fastställande av medlemsavgifter. </w:t>
      </w:r>
    </w:p>
    <w:p w14:paraId="3DA1B8E6" w14:textId="3F076CF3" w:rsidR="001B55AD" w:rsidRDefault="001B55AD" w:rsidP="001B55AD">
      <w:pPr>
        <w:spacing w:line="240" w:lineRule="auto"/>
        <w:ind w:left="1300" w:hanging="1300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10.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ab/>
      </w: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Fastställande av verksamhetsplan samt behandling av ekonomisk plan för kommande verksamhets-/räkenskapsår. </w:t>
      </w:r>
    </w:p>
    <w:p w14:paraId="0F01DD73" w14:textId="1AEB6A3D" w:rsidR="001B55AD" w:rsidRDefault="001B55AD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11.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ab/>
      </w: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Behandling av styrelsens förslag och i rätt tid inkomna motioner. </w:t>
      </w:r>
    </w:p>
    <w:p w14:paraId="71D3985E" w14:textId="54577655" w:rsidR="001B55AD" w:rsidRDefault="001B55AD" w:rsidP="001B55AD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12.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ab/>
        <w:t xml:space="preserve">Val av </w:t>
      </w:r>
    </w:p>
    <w:p w14:paraId="34621718" w14:textId="77777777" w:rsidR="001B55AD" w:rsidRDefault="001B55AD" w:rsidP="001B55AD">
      <w:pPr>
        <w:spacing w:line="240" w:lineRule="auto"/>
        <w:ind w:firstLine="1304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a) föreningens ordförande för en tid av ett år; </w:t>
      </w:r>
    </w:p>
    <w:p w14:paraId="129A0012" w14:textId="20840555" w:rsidR="001B55AD" w:rsidRDefault="001B55AD" w:rsidP="00A009D4">
      <w:pPr>
        <w:spacing w:line="240" w:lineRule="auto"/>
        <w:ind w:left="1304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b) </w:t>
      </w:r>
      <w:r w:rsidR="00A009D4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fyra </w:t>
      </w: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 ledamöter i </w:t>
      </w:r>
      <w:r w:rsidR="00A009D4">
        <w:rPr>
          <w:rFonts w:ascii="Times New Roman" w:eastAsia="Times New Roman" w:hAnsi="Times New Roman" w:cs="Times New Roman"/>
          <w:sz w:val="24"/>
          <w:szCs w:val="24"/>
          <w:lang w:eastAsia="sv-SE"/>
        </w:rPr>
        <w:t>styrelsen för en tid av två år och fyra ledamöter för en tid av ett år</w:t>
      </w:r>
    </w:p>
    <w:p w14:paraId="03CD500B" w14:textId="77777777" w:rsidR="00A009D4" w:rsidRDefault="001B55AD" w:rsidP="001B55AD">
      <w:pPr>
        <w:spacing w:line="240" w:lineRule="auto"/>
        <w:ind w:left="1304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c) en suppleant (ersättare) i styrelsen för en tid av ett år; </w:t>
      </w:r>
    </w:p>
    <w:p w14:paraId="0446698E" w14:textId="76847861" w:rsidR="001B55AD" w:rsidRDefault="001B55AD" w:rsidP="001B55AD">
      <w:pPr>
        <w:spacing w:line="240" w:lineRule="auto"/>
        <w:ind w:left="1304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d) 2 revisorer för en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tid av ett respektive två år. </w:t>
      </w:r>
    </w:p>
    <w:p w14:paraId="59374819" w14:textId="77777777" w:rsidR="001B55AD" w:rsidRDefault="001B55AD" w:rsidP="001B55AD">
      <w:pPr>
        <w:spacing w:line="240" w:lineRule="auto"/>
        <w:ind w:left="1304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e) 4 ledamöter i valberedningen för en tid av ett år, av vilka en ska utses till sammankallande </w:t>
      </w:r>
    </w:p>
    <w:p w14:paraId="2D578FEE" w14:textId="38D5BE13" w:rsidR="001B55AD" w:rsidRDefault="001B55AD" w:rsidP="001B55AD">
      <w:pPr>
        <w:spacing w:line="240" w:lineRule="auto"/>
        <w:ind w:left="1304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f) ombud till möten där föreningen har rätt att vara representerad genom ombud. </w:t>
      </w:r>
    </w:p>
    <w:p w14:paraId="1464AE36" w14:textId="06427895" w:rsidR="001B55AD" w:rsidRPr="001B55AD" w:rsidRDefault="001B55AD" w:rsidP="001B55AD">
      <w:pPr>
        <w:spacing w:line="240" w:lineRule="auto"/>
        <w:ind w:left="1300" w:hanging="1300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13. </w:t>
      </w:r>
      <w:r>
        <w:rPr>
          <w:rFonts w:ascii="Times New Roman" w:eastAsia="Times New Roman" w:hAnsi="Times New Roman" w:cs="Times New Roman"/>
          <w:sz w:val="24"/>
          <w:szCs w:val="24"/>
          <w:lang w:eastAsia="sv-SE"/>
        </w:rPr>
        <w:tab/>
      </w:r>
      <w:r w:rsidRPr="001B55AD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Eventuella övriga frågor som anmälts under punkt 5. </w:t>
      </w:r>
    </w:p>
    <w:p w14:paraId="6B3C4CA8" w14:textId="30703ACF" w:rsidR="001B55AD" w:rsidRDefault="001B55AD" w:rsidP="001B55AD">
      <w:r>
        <w:t xml:space="preserve">14. </w:t>
      </w:r>
      <w:r>
        <w:tab/>
        <w:t>Mötet avslutas</w:t>
      </w:r>
    </w:p>
    <w:p w14:paraId="530B1EE4" w14:textId="77777777" w:rsidR="00A009D4" w:rsidRDefault="00A009D4" w:rsidP="001B55AD"/>
    <w:p w14:paraId="1AEB6789" w14:textId="77777777" w:rsidR="00A009D4" w:rsidRDefault="00A009D4" w:rsidP="001B55AD">
      <w:bookmarkStart w:id="0" w:name="_GoBack"/>
      <w:bookmarkEnd w:id="0"/>
    </w:p>
    <w:p w14:paraId="2EE8AC9B" w14:textId="77777777" w:rsidR="00A009D4" w:rsidRDefault="00A009D4" w:rsidP="001B55AD"/>
    <w:p w14:paraId="2F3294F2" w14:textId="77777777" w:rsidR="00A009D4" w:rsidRDefault="00A009D4" w:rsidP="001B55AD"/>
    <w:p w14:paraId="443A0B2F" w14:textId="2E6EF0EE" w:rsidR="00A009D4" w:rsidRDefault="00A009D4" w:rsidP="001B55AD">
      <w:r>
        <w:t>//Claes Wiridén</w:t>
      </w:r>
    </w:p>
    <w:p w14:paraId="4012DB2C" w14:textId="711DAFBA" w:rsidR="00A009D4" w:rsidRDefault="00A009D4" w:rsidP="001B55AD">
      <w:r>
        <w:t xml:space="preserve">ordförande </w:t>
      </w:r>
      <w:proofErr w:type="spellStart"/>
      <w:r>
        <w:t>FBC</w:t>
      </w:r>
      <w:proofErr w:type="spellEnd"/>
      <w:r>
        <w:t xml:space="preserve"> Karlskrona</w:t>
      </w:r>
    </w:p>
    <w:p w14:paraId="3F18AB4B" w14:textId="77777777" w:rsidR="001B55AD" w:rsidRDefault="001B55AD" w:rsidP="001B55AD"/>
    <w:p w14:paraId="5C8CD384" w14:textId="77777777" w:rsidR="001B55AD" w:rsidRPr="00A03E7F" w:rsidRDefault="001B55AD" w:rsidP="001B55AD">
      <w:pPr>
        <w:rPr>
          <w:rFonts w:ascii="Comic Sans MS" w:hAnsi="Comic Sans MS"/>
        </w:rPr>
      </w:pPr>
    </w:p>
    <w:p w14:paraId="0355C711" w14:textId="77777777" w:rsidR="001B55AD" w:rsidRPr="00A03E7F" w:rsidRDefault="001B55AD" w:rsidP="001B55AD">
      <w:pPr>
        <w:rPr>
          <w:rFonts w:ascii="Comic Sans MS" w:hAnsi="Comic Sans MS"/>
        </w:rPr>
      </w:pPr>
    </w:p>
    <w:p w14:paraId="05191A2E" w14:textId="4288CB33" w:rsidR="00FA6032" w:rsidRPr="00FA6032" w:rsidRDefault="00FA6032" w:rsidP="001B55AD"/>
    <w:sectPr w:rsidR="00FA6032" w:rsidRPr="00FA6032" w:rsidSect="005F7239">
      <w:headerReference w:type="default" r:id="rId7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5BE39C" w14:textId="77777777" w:rsidR="001072CC" w:rsidRDefault="001072CC" w:rsidP="00D85AE1">
      <w:r>
        <w:separator/>
      </w:r>
    </w:p>
  </w:endnote>
  <w:endnote w:type="continuationSeparator" w:id="0">
    <w:p w14:paraId="21CCB2D0" w14:textId="77777777" w:rsidR="001072CC" w:rsidRDefault="001072CC" w:rsidP="00D85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5E98ED" w14:textId="77777777" w:rsidR="001072CC" w:rsidRDefault="001072CC" w:rsidP="00D85AE1">
      <w:r>
        <w:separator/>
      </w:r>
    </w:p>
  </w:footnote>
  <w:footnote w:type="continuationSeparator" w:id="0">
    <w:p w14:paraId="3ABD6D7B" w14:textId="77777777" w:rsidR="001072CC" w:rsidRDefault="001072CC" w:rsidP="00D85A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B7EDD7" w14:textId="791FD3F6" w:rsidR="006E376E" w:rsidRDefault="006E376E">
    <w:pPr>
      <w:pStyle w:val="Sidhuvud"/>
    </w:pPr>
    <w:r w:rsidRPr="006E376E">
      <w:rPr>
        <w:noProof/>
        <w:lang w:eastAsia="sv-SE"/>
      </w:rPr>
      <w:drawing>
        <wp:inline distT="0" distB="0" distL="0" distR="0" wp14:anchorId="551374AF" wp14:editId="51A624B2">
          <wp:extent cx="1307963" cy="1313552"/>
          <wp:effectExtent l="0" t="0" r="0" b="7620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29547" cy="13352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2353B0"/>
    <w:multiLevelType w:val="hybridMultilevel"/>
    <w:tmpl w:val="65F27106"/>
    <w:lvl w:ilvl="0" w:tplc="554492EE">
      <w:start w:val="1"/>
      <w:numFmt w:val="decimal"/>
      <w:lvlText w:val="%1."/>
      <w:lvlJc w:val="left"/>
      <w:pPr>
        <w:tabs>
          <w:tab w:val="num" w:pos="1305"/>
        </w:tabs>
        <w:ind w:left="1305" w:hanging="1305"/>
      </w:pPr>
      <w:rPr>
        <w:b w:val="0"/>
      </w:rPr>
    </w:lvl>
    <w:lvl w:ilvl="1" w:tplc="A55E8D94">
      <w:start w:val="14"/>
      <w:numFmt w:val="decimal"/>
      <w:lvlText w:val="%2"/>
      <w:lvlJc w:val="left"/>
      <w:pPr>
        <w:tabs>
          <w:tab w:val="num" w:pos="1014"/>
        </w:tabs>
        <w:ind w:left="1014" w:hanging="360"/>
      </w:pPr>
    </w:lvl>
    <w:lvl w:ilvl="2" w:tplc="041D001B">
      <w:start w:val="1"/>
      <w:numFmt w:val="lowerRoman"/>
      <w:lvlText w:val="%3."/>
      <w:lvlJc w:val="right"/>
      <w:pPr>
        <w:tabs>
          <w:tab w:val="num" w:pos="1734"/>
        </w:tabs>
        <w:ind w:left="1734" w:hanging="180"/>
      </w:pPr>
    </w:lvl>
    <w:lvl w:ilvl="3" w:tplc="041D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</w:lvl>
    <w:lvl w:ilvl="4" w:tplc="041D0019">
      <w:start w:val="1"/>
      <w:numFmt w:val="lowerLetter"/>
      <w:lvlText w:val="%5."/>
      <w:lvlJc w:val="left"/>
      <w:pPr>
        <w:tabs>
          <w:tab w:val="num" w:pos="3174"/>
        </w:tabs>
        <w:ind w:left="3174" w:hanging="360"/>
      </w:pPr>
    </w:lvl>
    <w:lvl w:ilvl="5" w:tplc="041D001B">
      <w:start w:val="1"/>
      <w:numFmt w:val="lowerRoman"/>
      <w:lvlText w:val="%6."/>
      <w:lvlJc w:val="right"/>
      <w:pPr>
        <w:tabs>
          <w:tab w:val="num" w:pos="3894"/>
        </w:tabs>
        <w:ind w:left="3894" w:hanging="180"/>
      </w:pPr>
    </w:lvl>
    <w:lvl w:ilvl="6" w:tplc="041D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</w:lvl>
    <w:lvl w:ilvl="7" w:tplc="041D0019">
      <w:start w:val="1"/>
      <w:numFmt w:val="lowerLetter"/>
      <w:lvlText w:val="%8."/>
      <w:lvlJc w:val="left"/>
      <w:pPr>
        <w:tabs>
          <w:tab w:val="num" w:pos="5334"/>
        </w:tabs>
        <w:ind w:left="5334" w:hanging="360"/>
      </w:pPr>
    </w:lvl>
    <w:lvl w:ilvl="8" w:tplc="041D001B">
      <w:start w:val="1"/>
      <w:numFmt w:val="lowerRoman"/>
      <w:lvlText w:val="%9."/>
      <w:lvlJc w:val="right"/>
      <w:pPr>
        <w:tabs>
          <w:tab w:val="num" w:pos="6054"/>
        </w:tabs>
        <w:ind w:left="6054" w:hanging="180"/>
      </w:pPr>
    </w:lvl>
  </w:abstractNum>
  <w:abstractNum w:abstractNumId="1" w15:restartNumberingAfterBreak="0">
    <w:nsid w:val="1F681A99"/>
    <w:multiLevelType w:val="hybridMultilevel"/>
    <w:tmpl w:val="9E943EE2"/>
    <w:lvl w:ilvl="0" w:tplc="51FE031C">
      <w:start w:val="2018"/>
      <w:numFmt w:val="bullet"/>
      <w:lvlText w:val="-"/>
      <w:lvlJc w:val="left"/>
      <w:pPr>
        <w:ind w:left="1660" w:hanging="360"/>
      </w:pPr>
      <w:rPr>
        <w:rFonts w:ascii="Calibri" w:eastAsiaTheme="minorHAnsi" w:hAnsi="Calibri" w:cstheme="minorBidi" w:hint="default"/>
      </w:rPr>
    </w:lvl>
    <w:lvl w:ilvl="1" w:tplc="041D0003">
      <w:start w:val="1"/>
      <w:numFmt w:val="bullet"/>
      <w:lvlText w:val="o"/>
      <w:lvlJc w:val="left"/>
      <w:pPr>
        <w:ind w:left="238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31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0" w:hanging="360"/>
      </w:pPr>
      <w:rPr>
        <w:rFonts w:ascii="Wingdings" w:hAnsi="Wingdings" w:hint="default"/>
      </w:rPr>
    </w:lvl>
  </w:abstractNum>
  <w:abstractNum w:abstractNumId="2" w15:restartNumberingAfterBreak="0">
    <w:nsid w:val="28C965A0"/>
    <w:multiLevelType w:val="hybridMultilevel"/>
    <w:tmpl w:val="DF8CC268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55271F"/>
    <w:multiLevelType w:val="hybridMultilevel"/>
    <w:tmpl w:val="F9BA1EBA"/>
    <w:lvl w:ilvl="0" w:tplc="C2E0B94A">
      <w:start w:val="2017"/>
      <w:numFmt w:val="bullet"/>
      <w:lvlText w:val="-"/>
      <w:lvlJc w:val="left"/>
      <w:pPr>
        <w:ind w:left="166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23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0" w:hanging="360"/>
      </w:pPr>
      <w:rPr>
        <w:rFonts w:ascii="Wingdings" w:hAnsi="Wingdings" w:hint="default"/>
      </w:rPr>
    </w:lvl>
  </w:abstractNum>
  <w:abstractNum w:abstractNumId="4" w15:restartNumberingAfterBreak="0">
    <w:nsid w:val="4EEB6343"/>
    <w:multiLevelType w:val="hybridMultilevel"/>
    <w:tmpl w:val="894CA288"/>
    <w:lvl w:ilvl="0" w:tplc="941A4048">
      <w:start w:val="25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802A53"/>
    <w:multiLevelType w:val="hybridMultilevel"/>
    <w:tmpl w:val="807C72F6"/>
    <w:lvl w:ilvl="0" w:tplc="941A4048">
      <w:start w:val="25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C243CB"/>
    <w:multiLevelType w:val="hybridMultilevel"/>
    <w:tmpl w:val="24900EF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2D659E"/>
    <w:multiLevelType w:val="hybridMultilevel"/>
    <w:tmpl w:val="E256AFDC"/>
    <w:lvl w:ilvl="0" w:tplc="59AEBA4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7"/>
  </w:num>
  <w:num w:numId="5">
    <w:abstractNumId w:val="6"/>
  </w:num>
  <w:num w:numId="6">
    <w:abstractNumId w:val="3"/>
  </w:num>
  <w:num w:numId="7">
    <w:abstractNumId w:val="1"/>
  </w:num>
  <w:num w:numId="8">
    <w:abstractNumId w:val="0"/>
    <w:lvlOverride w:ilvl="0">
      <w:startOverride w:val="1"/>
    </w:lvlOverride>
    <w:lvlOverride w:ilvl="1">
      <w:startOverride w:val="1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2B5"/>
    <w:rsid w:val="0002165E"/>
    <w:rsid w:val="000428BF"/>
    <w:rsid w:val="000E25C6"/>
    <w:rsid w:val="001072CC"/>
    <w:rsid w:val="001137E2"/>
    <w:rsid w:val="001B55AD"/>
    <w:rsid w:val="001E6800"/>
    <w:rsid w:val="001F6324"/>
    <w:rsid w:val="00282295"/>
    <w:rsid w:val="002975E6"/>
    <w:rsid w:val="00353ACE"/>
    <w:rsid w:val="003C747F"/>
    <w:rsid w:val="00497ABB"/>
    <w:rsid w:val="0054146F"/>
    <w:rsid w:val="00541ADF"/>
    <w:rsid w:val="005431D3"/>
    <w:rsid w:val="005F7239"/>
    <w:rsid w:val="006217DE"/>
    <w:rsid w:val="00623E82"/>
    <w:rsid w:val="006953BD"/>
    <w:rsid w:val="006A7E16"/>
    <w:rsid w:val="006D12B5"/>
    <w:rsid w:val="006E376E"/>
    <w:rsid w:val="00711B0E"/>
    <w:rsid w:val="00741D01"/>
    <w:rsid w:val="00782B48"/>
    <w:rsid w:val="007C196C"/>
    <w:rsid w:val="008221E0"/>
    <w:rsid w:val="00850C9D"/>
    <w:rsid w:val="00981C41"/>
    <w:rsid w:val="0098374E"/>
    <w:rsid w:val="00A009D4"/>
    <w:rsid w:val="00A60BF0"/>
    <w:rsid w:val="00A84FB8"/>
    <w:rsid w:val="00AF331C"/>
    <w:rsid w:val="00B75D21"/>
    <w:rsid w:val="00BA3F0C"/>
    <w:rsid w:val="00C7613D"/>
    <w:rsid w:val="00CA454C"/>
    <w:rsid w:val="00CB090D"/>
    <w:rsid w:val="00CE1EFC"/>
    <w:rsid w:val="00CF407C"/>
    <w:rsid w:val="00D16C7B"/>
    <w:rsid w:val="00D26E8E"/>
    <w:rsid w:val="00D85AE1"/>
    <w:rsid w:val="00E02053"/>
    <w:rsid w:val="00E6241C"/>
    <w:rsid w:val="00F114ED"/>
    <w:rsid w:val="00FA3583"/>
    <w:rsid w:val="00FA6032"/>
    <w:rsid w:val="00FB2C17"/>
    <w:rsid w:val="00FE0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57296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12B5"/>
    <w:pPr>
      <w:spacing w:line="276" w:lineRule="auto"/>
    </w:pPr>
    <w:rPr>
      <w:sz w:val="22"/>
      <w:szCs w:val="22"/>
    </w:rPr>
  </w:style>
  <w:style w:type="paragraph" w:styleId="Rubrik1">
    <w:name w:val="heading 1"/>
    <w:basedOn w:val="Normal"/>
    <w:next w:val="Normal"/>
    <w:link w:val="Rubrik1Char"/>
    <w:qFormat/>
    <w:rsid w:val="006D12B5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28"/>
      <w:sz w:val="24"/>
      <w:szCs w:val="20"/>
      <w:lang w:eastAsia="sv-SE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1B55A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D85AE1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D85AE1"/>
  </w:style>
  <w:style w:type="paragraph" w:styleId="Sidfot">
    <w:name w:val="footer"/>
    <w:basedOn w:val="Normal"/>
    <w:link w:val="SidfotChar"/>
    <w:uiPriority w:val="99"/>
    <w:unhideWhenUsed/>
    <w:rsid w:val="00D85AE1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D85AE1"/>
  </w:style>
  <w:style w:type="character" w:customStyle="1" w:styleId="Rubrik1Char">
    <w:name w:val="Rubrik 1 Char"/>
    <w:basedOn w:val="Standardstycketeckensnitt"/>
    <w:link w:val="Rubrik1"/>
    <w:rsid w:val="006D12B5"/>
    <w:rPr>
      <w:rFonts w:ascii="Arial" w:eastAsia="Times New Roman" w:hAnsi="Arial" w:cs="Times New Roman"/>
      <w:b/>
      <w:kern w:val="28"/>
      <w:szCs w:val="20"/>
      <w:lang w:eastAsia="sv-SE"/>
    </w:rPr>
  </w:style>
  <w:style w:type="paragraph" w:styleId="Liststycke">
    <w:name w:val="List Paragraph"/>
    <w:basedOn w:val="Normal"/>
    <w:uiPriority w:val="34"/>
    <w:qFormat/>
    <w:rsid w:val="006D12B5"/>
    <w:pPr>
      <w:ind w:left="720"/>
      <w:contextualSpacing/>
    </w:pPr>
  </w:style>
  <w:style w:type="table" w:styleId="Tabellrutnt">
    <w:name w:val="Table Grid"/>
    <w:basedOn w:val="Normaltabell"/>
    <w:uiPriority w:val="59"/>
    <w:rsid w:val="006D12B5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rdtext">
    <w:name w:val="Body Text"/>
    <w:basedOn w:val="Normal"/>
    <w:link w:val="BrdtextChar"/>
    <w:rsid w:val="006D12B5"/>
    <w:pPr>
      <w:spacing w:line="240" w:lineRule="auto"/>
      <w:ind w:left="-57" w:right="113"/>
    </w:pPr>
    <w:rPr>
      <w:rFonts w:ascii="Times New Roman" w:eastAsia="Times New Roman" w:hAnsi="Times New Roman" w:cs="Times New Roman"/>
      <w:sz w:val="24"/>
      <w:szCs w:val="20"/>
      <w:lang w:eastAsia="sv-SE"/>
    </w:rPr>
  </w:style>
  <w:style w:type="character" w:customStyle="1" w:styleId="BrdtextChar">
    <w:name w:val="Brödtext Char"/>
    <w:basedOn w:val="Standardstycketeckensnitt"/>
    <w:link w:val="Brdtext"/>
    <w:rsid w:val="006D12B5"/>
    <w:rPr>
      <w:rFonts w:ascii="Times New Roman" w:eastAsia="Times New Roman" w:hAnsi="Times New Roman" w:cs="Times New Roman"/>
      <w:szCs w:val="20"/>
      <w:lang w:eastAsia="sv-SE"/>
    </w:rPr>
  </w:style>
  <w:style w:type="paragraph" w:customStyle="1" w:styleId="Default">
    <w:name w:val="Default"/>
    <w:rsid w:val="006D12B5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eastAsia="sv-SE"/>
    </w:rPr>
  </w:style>
  <w:style w:type="paragraph" w:customStyle="1" w:styleId="Allmntstyckeformat">
    <w:name w:val="[Allmänt styckeformat]"/>
    <w:basedOn w:val="Normal"/>
    <w:rsid w:val="006D12B5"/>
    <w:pPr>
      <w:autoSpaceDE w:val="0"/>
      <w:autoSpaceDN w:val="0"/>
      <w:adjustRightInd w:val="0"/>
      <w:spacing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sv-SE"/>
    </w:rPr>
  </w:style>
  <w:style w:type="paragraph" w:styleId="Rubrik">
    <w:name w:val="Title"/>
    <w:basedOn w:val="Normal"/>
    <w:link w:val="RubrikChar"/>
    <w:qFormat/>
    <w:rsid w:val="003C747F"/>
    <w:pPr>
      <w:spacing w:line="240" w:lineRule="auto"/>
      <w:jc w:val="center"/>
    </w:pPr>
    <w:rPr>
      <w:rFonts w:ascii="Arial" w:eastAsia="Times New Roman" w:hAnsi="Arial" w:cs="Times New Roman"/>
      <w:b/>
      <w:sz w:val="28"/>
      <w:szCs w:val="20"/>
      <w:lang w:eastAsia="sv-SE"/>
    </w:rPr>
  </w:style>
  <w:style w:type="character" w:customStyle="1" w:styleId="RubrikChar">
    <w:name w:val="Rubrik Char"/>
    <w:basedOn w:val="Standardstycketeckensnitt"/>
    <w:link w:val="Rubrik"/>
    <w:rsid w:val="003C747F"/>
    <w:rPr>
      <w:rFonts w:ascii="Arial" w:eastAsia="Times New Roman" w:hAnsi="Arial" w:cs="Times New Roman"/>
      <w:b/>
      <w:sz w:val="28"/>
      <w:szCs w:val="20"/>
      <w:lang w:eastAsia="sv-SE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1B55A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461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7CA00946</Template>
  <TotalTime>2</TotalTime>
  <Pages>1</Pages>
  <Words>222</Words>
  <Characters>1177</Characters>
  <Application>Microsoft Office Word</Application>
  <DocSecurity>0</DocSecurity>
  <Lines>9</Lines>
  <Paragraphs>2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Karlskrona Kommun</Company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Office-användare</dc:creator>
  <cp:keywords/>
  <dc:description/>
  <cp:lastModifiedBy>Claes Wiridén</cp:lastModifiedBy>
  <cp:revision>4</cp:revision>
  <cp:lastPrinted>2017-05-22T19:03:00Z</cp:lastPrinted>
  <dcterms:created xsi:type="dcterms:W3CDTF">2019-05-09T07:14:00Z</dcterms:created>
  <dcterms:modified xsi:type="dcterms:W3CDTF">2019-05-09T07:16:00Z</dcterms:modified>
</cp:coreProperties>
</file>